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258"/>
      </w:tblGrid>
      <w:tr w:rsidR="000B2FF1" w14:paraId="4293E7E1" w14:textId="77777777" w:rsidTr="00E67DC2">
        <w:trPr>
          <w:trHeight w:hRule="exact" w:val="4962"/>
        </w:trPr>
        <w:tc>
          <w:tcPr>
            <w:tcW w:w="7258" w:type="dxa"/>
          </w:tcPr>
          <w:p w14:paraId="27329B52" w14:textId="5B72E7AD" w:rsidR="00D77468" w:rsidRDefault="00B24DB2" w:rsidP="00D77468">
            <w:pPr>
              <w:pStyle w:val="StandardWeb"/>
            </w:pPr>
            <w:r w:rsidRPr="00B24DB2"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71216AB2" wp14:editId="2F228F2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1662</wp:posOffset>
                  </wp:positionV>
                  <wp:extent cx="4608830" cy="3060551"/>
                  <wp:effectExtent l="0" t="0" r="1270" b="6985"/>
                  <wp:wrapNone/>
                  <wp:docPr id="208515429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15429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830" cy="306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072859" w14:textId="6C357FC0" w:rsidR="00B24DB2" w:rsidRPr="00B24DB2" w:rsidRDefault="00B24DB2" w:rsidP="00B24DB2">
            <w:pPr>
              <w:pStyle w:val="StandardWeb"/>
            </w:pPr>
          </w:p>
          <w:p w14:paraId="0EE1A406" w14:textId="671DD851" w:rsidR="00C646FD" w:rsidRDefault="000574AB" w:rsidP="00C646FD">
            <w:pPr>
              <w:pStyle w:val="StandardWeb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89D47C7" wp14:editId="02FB5C85">
                      <wp:simplePos x="0" y="0"/>
                      <wp:positionH relativeFrom="column">
                        <wp:posOffset>2707005</wp:posOffset>
                      </wp:positionH>
                      <wp:positionV relativeFrom="paragraph">
                        <wp:posOffset>2099945</wp:posOffset>
                      </wp:positionV>
                      <wp:extent cx="1971675" cy="266700"/>
                      <wp:effectExtent l="0" t="0" r="0" b="0"/>
                      <wp:wrapNone/>
                      <wp:docPr id="1964658064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16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9D9640" w14:textId="54A4778A" w:rsidR="000574AB" w:rsidRPr="000574AB" w:rsidRDefault="000574AB">
                                  <w:pPr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0574AB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Bildquelle: </w:t>
                                  </w:r>
                                  <w:hyperlink r:id="rId11" w:history="1">
                                    <w:r w:rsidRPr="000574AB">
                                      <w:rPr>
                                        <w:rStyle w:val="Hyperlink"/>
                                        <w:color w:val="FFFFFF" w:themeColor="background1"/>
                                        <w:sz w:val="14"/>
                                        <w:szCs w:val="14"/>
                                        <w:u w:val="none"/>
                                      </w:rPr>
                                      <w:t>www.pixabay.com</w:t>
                                    </w:r>
                                  </w:hyperlink>
                                  <w:r w:rsidRPr="000574AB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(</w:t>
                                  </w:r>
                                  <w:r w:rsidR="00D96721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Pepper Mint</w:t>
                                  </w:r>
                                  <w:r w:rsidRPr="000574AB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9D47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margin-left:213.15pt;margin-top:165.35pt;width:155.25pt;height:2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" filled="f" stroked="f" strokeweight=".5pt">
                      <v:textbox>
                        <w:txbxContent>
                          <w:p w14:paraId="549D9640" w14:textId="54A4778A" w:rsidR="000574AB" w:rsidRPr="000574AB" w:rsidRDefault="000574AB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0574AB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Bildquelle: </w:t>
                            </w:r>
                            <w:hyperlink r:id="rId12" w:history="1">
                              <w:r w:rsidRPr="000574AB">
                                <w:rPr>
                                  <w:rStyle w:val="Hyperlink"/>
                                  <w:color w:val="FFFFFF" w:themeColor="background1"/>
                                  <w:sz w:val="14"/>
                                  <w:szCs w:val="14"/>
                                  <w:u w:val="none"/>
                                </w:rPr>
                                <w:t>www.pixabay.com</w:t>
                              </w:r>
                            </w:hyperlink>
                            <w:r w:rsidRPr="000574AB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="00D96721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Pepper Mint</w:t>
                            </w:r>
                            <w:r w:rsidRPr="000574AB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036BDA" w14:textId="794F2CA6" w:rsidR="000B2FF1" w:rsidRDefault="00437DDD" w:rsidP="00437DDD">
            <w:pPr>
              <w:tabs>
                <w:tab w:val="right" w:pos="6096"/>
              </w:tabs>
              <w:ind w:right="1164"/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7D37AE2A" wp14:editId="306E61E7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4595495</wp:posOffset>
                  </wp:positionV>
                  <wp:extent cx="3438525" cy="3438525"/>
                  <wp:effectExtent l="0" t="0" r="9525" b="9525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43852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889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206C">
              <w:rPr>
                <w:noProof/>
              </w:rPr>
              <w:drawing>
                <wp:inline distT="0" distB="0" distL="0" distR="0" wp14:anchorId="026B1995" wp14:editId="6D9B4912">
                  <wp:extent cx="5104765" cy="4638040"/>
                  <wp:effectExtent l="0" t="0" r="63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765" cy="4638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BC30FB" w14:textId="77777777" w:rsidR="00DF63C1" w:rsidRDefault="00DF63C1" w:rsidP="00DF63C1">
            <w:pPr>
              <w:pStyle w:val="StandardWeb"/>
            </w:pPr>
            <w:r>
              <w:rPr>
                <w:noProof/>
              </w:rPr>
              <w:drawing>
                <wp:inline distT="0" distB="0" distL="0" distR="0" wp14:anchorId="4FB01361" wp14:editId="30E4565E">
                  <wp:extent cx="38100000" cy="285750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00000" cy="285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2C532" w14:textId="5BA84F72" w:rsidR="00437DDD" w:rsidRPr="00437DDD" w:rsidRDefault="00437DDD" w:rsidP="00CF0F57">
            <w:pPr>
              <w:spacing w:line="240" w:lineRule="auto"/>
              <w:jc w:val="right"/>
            </w:pPr>
          </w:p>
        </w:tc>
      </w:tr>
    </w:tbl>
    <w:p w14:paraId="12075343" w14:textId="2B223B13" w:rsidR="00927A8E" w:rsidRPr="0076704F" w:rsidRDefault="002026C3" w:rsidP="0076704F">
      <w:pPr>
        <w:pStyle w:val="DokTitel"/>
        <w:rPr>
          <w:sz w:val="54"/>
          <w:szCs w:val="54"/>
        </w:rPr>
      </w:pPr>
      <w:r>
        <w:rPr>
          <w:sz w:val="54"/>
          <w:szCs w:val="54"/>
        </w:rPr>
        <w:t>Achtsamkeit im Alter</w:t>
      </w:r>
    </w:p>
    <w:p w14:paraId="7E2C6387" w14:textId="32022D77" w:rsidR="009F37FF" w:rsidRPr="00947675" w:rsidRDefault="00D076BB" w:rsidP="00380427">
      <w:pPr>
        <w:pStyle w:val="DokUntertitel"/>
        <w:spacing w:line="280" w:lineRule="exact"/>
        <w:ind w:right="-255"/>
        <w:rPr>
          <w:b/>
          <w:bCs/>
          <w:color w:val="000000" w:themeColor="text1"/>
        </w:rPr>
      </w:pPr>
      <w:r w:rsidRPr="00D076BB">
        <w:rPr>
          <w:b/>
          <w:bCs/>
          <w:color w:val="000000" w:themeColor="text1"/>
          <w:sz w:val="18"/>
          <w:szCs w:val="12"/>
        </w:rPr>
        <w:br/>
      </w:r>
      <w:r w:rsidR="002026C3">
        <w:rPr>
          <w:b/>
          <w:bCs/>
          <w:color w:val="000000" w:themeColor="text1"/>
        </w:rPr>
        <w:t>Freitag,</w:t>
      </w:r>
      <w:r w:rsidR="005A7C87" w:rsidRPr="00947675">
        <w:rPr>
          <w:b/>
          <w:bCs/>
          <w:color w:val="000000" w:themeColor="text1"/>
        </w:rPr>
        <w:t xml:space="preserve"> </w:t>
      </w:r>
      <w:r w:rsidR="002026C3">
        <w:rPr>
          <w:b/>
          <w:bCs/>
          <w:color w:val="000000" w:themeColor="text1"/>
        </w:rPr>
        <w:t>14</w:t>
      </w:r>
      <w:r w:rsidR="005729C6">
        <w:rPr>
          <w:b/>
          <w:bCs/>
          <w:color w:val="000000" w:themeColor="text1"/>
        </w:rPr>
        <w:t xml:space="preserve">. </w:t>
      </w:r>
      <w:r w:rsidR="002026C3">
        <w:rPr>
          <w:b/>
          <w:bCs/>
          <w:color w:val="000000" w:themeColor="text1"/>
        </w:rPr>
        <w:t>November</w:t>
      </w:r>
      <w:r w:rsidR="005729C6">
        <w:rPr>
          <w:b/>
          <w:bCs/>
          <w:color w:val="000000" w:themeColor="text1"/>
        </w:rPr>
        <w:t xml:space="preserve"> 2025</w:t>
      </w:r>
      <w:r w:rsidR="009F37FF" w:rsidRPr="00947675">
        <w:rPr>
          <w:b/>
          <w:bCs/>
          <w:color w:val="000000" w:themeColor="text1"/>
        </w:rPr>
        <w:t>, 1</w:t>
      </w:r>
      <w:r w:rsidR="005A7C87" w:rsidRPr="00947675">
        <w:rPr>
          <w:b/>
          <w:bCs/>
          <w:color w:val="000000" w:themeColor="text1"/>
        </w:rPr>
        <w:t>4</w:t>
      </w:r>
      <w:r w:rsidR="00927A8E" w:rsidRPr="00947675">
        <w:rPr>
          <w:b/>
          <w:bCs/>
          <w:color w:val="000000" w:themeColor="text1"/>
        </w:rPr>
        <w:t>.00 Uhr</w:t>
      </w:r>
    </w:p>
    <w:p w14:paraId="1C73B2B2" w14:textId="2761D41E" w:rsidR="00927A8E" w:rsidRPr="00947675" w:rsidRDefault="00F43635" w:rsidP="009F37FF">
      <w:pPr>
        <w:pStyle w:val="DokUntertitel"/>
        <w:ind w:right="-255"/>
        <w:rPr>
          <w:color w:val="000000" w:themeColor="text1"/>
        </w:rPr>
      </w:pPr>
      <w:r>
        <w:rPr>
          <w:color w:val="000000" w:themeColor="text1"/>
        </w:rPr>
        <w:t xml:space="preserve">im </w:t>
      </w:r>
      <w:r w:rsidR="002026C3">
        <w:rPr>
          <w:color w:val="000000" w:themeColor="text1"/>
        </w:rPr>
        <w:t>Kirchgemeindehaus Lenzburg</w:t>
      </w:r>
    </w:p>
    <w:p w14:paraId="01885CCE" w14:textId="77777777" w:rsidR="00567BB3" w:rsidRDefault="00567BB3" w:rsidP="00903BC7">
      <w:pPr>
        <w:pStyle w:val="Default"/>
        <w:rPr>
          <w:color w:val="000000" w:themeColor="text1"/>
          <w:sz w:val="20"/>
          <w:szCs w:val="20"/>
        </w:rPr>
      </w:pPr>
    </w:p>
    <w:p w14:paraId="6814C192" w14:textId="77777777" w:rsidR="00D13710" w:rsidRPr="0008221A" w:rsidRDefault="00D13710" w:rsidP="00903BC7">
      <w:pPr>
        <w:pStyle w:val="Default"/>
        <w:rPr>
          <w:color w:val="000000" w:themeColor="text1"/>
          <w:sz w:val="20"/>
          <w:szCs w:val="20"/>
        </w:rPr>
      </w:pPr>
    </w:p>
    <w:p w14:paraId="7F5BE932" w14:textId="363EBB46" w:rsidR="007F160B" w:rsidRPr="007F160B" w:rsidRDefault="007F160B" w:rsidP="007D34A6">
      <w:pPr>
        <w:pStyle w:val="URL"/>
        <w:spacing w:line="240" w:lineRule="auto"/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</w:pPr>
      <w:r w:rsidRPr="007F160B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>Herzliche Einladung zu</w:t>
      </w:r>
      <w:r w:rsidR="00A145C9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 xml:space="preserve"> einem </w:t>
      </w:r>
      <w:r w:rsidR="00833A97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>i</w:t>
      </w:r>
      <w:r w:rsidR="00A145C9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 xml:space="preserve">nteressanten </w:t>
      </w:r>
      <w:r w:rsidR="007D34A6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>Vortrag</w:t>
      </w:r>
      <w:r w:rsidR="00A145C9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 xml:space="preserve"> zum Thema</w:t>
      </w:r>
      <w:r w:rsidR="007D34A6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 xml:space="preserve"> «Achtsamkeit im Alter». </w:t>
      </w:r>
    </w:p>
    <w:p w14:paraId="040E30EF" w14:textId="77777777" w:rsidR="007F160B" w:rsidRPr="007F160B" w:rsidRDefault="007F160B" w:rsidP="008A4B26">
      <w:pPr>
        <w:pStyle w:val="URL"/>
        <w:spacing w:line="240" w:lineRule="auto"/>
        <w:jc w:val="both"/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</w:pPr>
    </w:p>
    <w:p w14:paraId="19F3DE61" w14:textId="12EF15EF" w:rsidR="00654160" w:rsidRDefault="007F160B" w:rsidP="008A4B26">
      <w:pPr>
        <w:pStyle w:val="URL"/>
        <w:spacing w:line="240" w:lineRule="auto"/>
        <w:jc w:val="both"/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</w:pPr>
      <w:r w:rsidRPr="007F160B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 xml:space="preserve">Wer einen Fahrdienst wünscht, melde sich bitte bis am </w:t>
      </w:r>
      <w:r w:rsidR="004032B1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>Mittwoch,</w:t>
      </w:r>
      <w:r w:rsidRPr="007F160B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 xml:space="preserve"> </w:t>
      </w:r>
    </w:p>
    <w:p w14:paraId="2F77E76A" w14:textId="6AA2145E" w:rsidR="007F160B" w:rsidRPr="007F160B" w:rsidRDefault="004032B1" w:rsidP="008A4B26">
      <w:pPr>
        <w:pStyle w:val="URL"/>
        <w:spacing w:line="240" w:lineRule="auto"/>
        <w:jc w:val="both"/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>12</w:t>
      </w:r>
      <w:r w:rsidR="007F160B" w:rsidRPr="007F160B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 xml:space="preserve">. </w:t>
      </w:r>
      <w:r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>November</w:t>
      </w:r>
      <w:r w:rsidR="007F160B" w:rsidRPr="007F160B">
        <w:rPr>
          <w:rFonts w:asciiTheme="minorHAnsi" w:hAnsiTheme="minorHAnsi" w:cstheme="minorHAnsi"/>
          <w:b w:val="0"/>
          <w:i/>
          <w:iCs/>
          <w:color w:val="000000" w:themeColor="text1"/>
          <w:sz w:val="24"/>
          <w:szCs w:val="24"/>
        </w:rPr>
        <w:t xml:space="preserve"> 2025 im Sekretariat, Tel.-Nr. 062 885 60 40. </w:t>
      </w:r>
    </w:p>
    <w:p w14:paraId="0DBE2388" w14:textId="77777777" w:rsidR="00903BC7" w:rsidRDefault="00903BC7" w:rsidP="00903BC7">
      <w:pPr>
        <w:pStyle w:val="URL"/>
        <w:spacing w:line="240" w:lineRule="auto"/>
        <w:rPr>
          <w:rFonts w:asciiTheme="minorHAnsi" w:hAnsiTheme="minorHAnsi" w:cstheme="minorHAnsi"/>
          <w:b w:val="0"/>
          <w:i/>
          <w:iCs/>
          <w:color w:val="000000" w:themeColor="text1"/>
          <w:sz w:val="22"/>
          <w:szCs w:val="22"/>
        </w:rPr>
      </w:pPr>
    </w:p>
    <w:p w14:paraId="069FF39A" w14:textId="77777777" w:rsidR="00380427" w:rsidRPr="0008221A" w:rsidRDefault="00380427" w:rsidP="00903BC7">
      <w:pPr>
        <w:pStyle w:val="URL"/>
        <w:spacing w:line="240" w:lineRule="auto"/>
        <w:rPr>
          <w:rFonts w:asciiTheme="minorHAnsi" w:hAnsiTheme="minorHAnsi" w:cstheme="minorHAnsi"/>
          <w:b w:val="0"/>
          <w:i/>
          <w:iCs/>
          <w:color w:val="000000" w:themeColor="text1"/>
          <w:sz w:val="12"/>
          <w:szCs w:val="12"/>
        </w:rPr>
      </w:pPr>
    </w:p>
    <w:p w14:paraId="3D073B3B" w14:textId="18ABB151" w:rsidR="008E139E" w:rsidRPr="00D076BB" w:rsidRDefault="004458A1" w:rsidP="00903BC7">
      <w:pPr>
        <w:pStyle w:val="URL"/>
        <w:spacing w:line="240" w:lineRule="auto"/>
        <w:rPr>
          <w:sz w:val="28"/>
          <w:szCs w:val="28"/>
        </w:rPr>
      </w:pPr>
      <w:r w:rsidRPr="00D076BB">
        <w:rPr>
          <w:sz w:val="28"/>
          <w:szCs w:val="28"/>
        </w:rPr>
        <w:t>www.kirche-lenzburg.ch</w:t>
      </w:r>
    </w:p>
    <w:sectPr w:rsidR="008E139E" w:rsidRPr="00D076BB" w:rsidSect="006011E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8392" w:h="11907" w:code="11"/>
      <w:pgMar w:top="1701" w:right="567" w:bottom="142" w:left="567" w:header="397" w:footer="52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7E46A" w14:textId="77777777" w:rsidR="00765515" w:rsidRDefault="00765515" w:rsidP="000B2FF1">
      <w:pPr>
        <w:spacing w:line="240" w:lineRule="auto"/>
      </w:pPr>
      <w:r>
        <w:separator/>
      </w:r>
    </w:p>
  </w:endnote>
  <w:endnote w:type="continuationSeparator" w:id="0">
    <w:p w14:paraId="31B2464A" w14:textId="77777777" w:rsidR="00765515" w:rsidRDefault="00765515" w:rsidP="000B2FF1">
      <w:pPr>
        <w:spacing w:line="240" w:lineRule="auto"/>
      </w:pPr>
      <w:r>
        <w:continuationSeparator/>
      </w:r>
    </w:p>
  </w:endnote>
  <w:endnote w:type="continuationNotice" w:id="1">
    <w:p w14:paraId="58F1811E" w14:textId="77777777" w:rsidR="00765515" w:rsidRDefault="0076551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7FD94" w14:textId="77777777" w:rsidR="005F22C5" w:rsidRDefault="005F22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C8467" w14:textId="77777777" w:rsidR="005F22C5" w:rsidRDefault="005F22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2CE5" w14:textId="77777777" w:rsidR="005F22C5" w:rsidRDefault="005F22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B9FD3" w14:textId="77777777" w:rsidR="00765515" w:rsidRDefault="00765515" w:rsidP="000B2FF1">
      <w:pPr>
        <w:spacing w:line="240" w:lineRule="auto"/>
      </w:pPr>
      <w:r>
        <w:separator/>
      </w:r>
    </w:p>
  </w:footnote>
  <w:footnote w:type="continuationSeparator" w:id="0">
    <w:p w14:paraId="2F36A517" w14:textId="77777777" w:rsidR="00765515" w:rsidRDefault="00765515" w:rsidP="000B2FF1">
      <w:pPr>
        <w:spacing w:line="240" w:lineRule="auto"/>
      </w:pPr>
      <w:r>
        <w:continuationSeparator/>
      </w:r>
    </w:p>
  </w:footnote>
  <w:footnote w:type="continuationNotice" w:id="1">
    <w:p w14:paraId="5DB8F316" w14:textId="77777777" w:rsidR="00765515" w:rsidRDefault="0076551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6906" w14:textId="77777777" w:rsidR="005F22C5" w:rsidRDefault="005F22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01EDA" w14:textId="720D4B54" w:rsidR="0084632B" w:rsidRDefault="006E10F4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0FD2BA" wp14:editId="01699B2D">
          <wp:simplePos x="0" y="0"/>
          <wp:positionH relativeFrom="column">
            <wp:posOffset>-188595</wp:posOffset>
          </wp:positionH>
          <wp:positionV relativeFrom="paragraph">
            <wp:posOffset>-52070</wp:posOffset>
          </wp:positionV>
          <wp:extent cx="2800350" cy="737129"/>
          <wp:effectExtent l="0" t="0" r="0" b="6350"/>
          <wp:wrapNone/>
          <wp:docPr id="7" name="Grafik 7" descr="Ein Bild, das Text, Schrift, weiß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Schrift, weiß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0" cy="737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F9514" w14:textId="77777777" w:rsidR="005F22C5" w:rsidRDefault="005F22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4102B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AF7E95"/>
    <w:multiLevelType w:val="multilevel"/>
    <w:tmpl w:val="73308266"/>
    <w:styleLink w:val="AufzhlungListe"/>
    <w:lvl w:ilvl="0">
      <w:start w:val="1"/>
      <w:numFmt w:val="bullet"/>
      <w:pStyle w:val="Aufzhlungszeichen"/>
      <w:lvlText w:val="•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color w:val="666666" w:themeColor="accent2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170"/>
      </w:pPr>
      <w:rPr>
        <w:rFonts w:ascii="Arial" w:hAnsi="Arial" w:hint="default"/>
        <w:color w:val="666666" w:themeColor="accent2"/>
      </w:rPr>
    </w:lvl>
    <w:lvl w:ilvl="2">
      <w:start w:val="1"/>
      <w:numFmt w:val="bullet"/>
      <w:lvlText w:val="•"/>
      <w:lvlJc w:val="left"/>
      <w:pPr>
        <w:tabs>
          <w:tab w:val="num" w:pos="510"/>
        </w:tabs>
        <w:ind w:left="510" w:hanging="170"/>
      </w:pPr>
      <w:rPr>
        <w:rFonts w:ascii="Arial" w:hAnsi="Arial" w:hint="default"/>
        <w:color w:val="666666" w:themeColor="accent2"/>
      </w:rPr>
    </w:lvl>
    <w:lvl w:ilvl="3">
      <w:start w:val="1"/>
      <w:numFmt w:val="bullet"/>
      <w:lvlText w:val="•"/>
      <w:lvlJc w:val="left"/>
      <w:pPr>
        <w:tabs>
          <w:tab w:val="num" w:pos="680"/>
        </w:tabs>
        <w:ind w:left="680" w:hanging="170"/>
      </w:pPr>
      <w:rPr>
        <w:rFonts w:ascii="Arial" w:hAnsi="Arial" w:hint="default"/>
        <w:color w:val="666666" w:themeColor="accent2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170"/>
      </w:pPr>
      <w:rPr>
        <w:rFonts w:ascii="Arial" w:hAnsi="Arial" w:hint="default"/>
        <w:color w:val="666666" w:themeColor="accent2"/>
      </w:rPr>
    </w:lvl>
    <w:lvl w:ilvl="5">
      <w:start w:val="1"/>
      <w:numFmt w:val="bullet"/>
      <w:lvlText w:val="•"/>
      <w:lvlJc w:val="left"/>
      <w:pPr>
        <w:tabs>
          <w:tab w:val="num" w:pos="1020"/>
        </w:tabs>
        <w:ind w:left="1020" w:hanging="170"/>
      </w:pPr>
      <w:rPr>
        <w:rFonts w:ascii="Arial" w:hAnsi="Arial" w:hint="default"/>
        <w:color w:val="666666" w:themeColor="accent2"/>
      </w:rPr>
    </w:lvl>
    <w:lvl w:ilvl="6">
      <w:start w:val="1"/>
      <w:numFmt w:val="bullet"/>
      <w:lvlText w:val="•"/>
      <w:lvlJc w:val="left"/>
      <w:pPr>
        <w:tabs>
          <w:tab w:val="num" w:pos="1190"/>
        </w:tabs>
        <w:ind w:left="1190" w:hanging="170"/>
      </w:pPr>
      <w:rPr>
        <w:rFonts w:ascii="Arial" w:hAnsi="Arial" w:hint="default"/>
        <w:color w:val="666666" w:themeColor="accent2"/>
      </w:rPr>
    </w:lvl>
    <w:lvl w:ilvl="7">
      <w:start w:val="1"/>
      <w:numFmt w:val="bullet"/>
      <w:lvlText w:val="•"/>
      <w:lvlJc w:val="left"/>
      <w:pPr>
        <w:tabs>
          <w:tab w:val="num" w:pos="1360"/>
        </w:tabs>
        <w:ind w:left="1360" w:hanging="170"/>
      </w:pPr>
      <w:rPr>
        <w:rFonts w:ascii="Arial" w:hAnsi="Arial" w:hint="default"/>
        <w:color w:val="666666" w:themeColor="accent2"/>
      </w:rPr>
    </w:lvl>
    <w:lvl w:ilvl="8">
      <w:start w:val="1"/>
      <w:numFmt w:val="bullet"/>
      <w:lvlText w:val="•"/>
      <w:lvlJc w:val="left"/>
      <w:pPr>
        <w:tabs>
          <w:tab w:val="num" w:pos="1530"/>
        </w:tabs>
        <w:ind w:left="1530" w:hanging="170"/>
      </w:pPr>
      <w:rPr>
        <w:rFonts w:ascii="Arial" w:hAnsi="Arial" w:hint="default"/>
        <w:color w:val="666666" w:themeColor="accent2"/>
      </w:rPr>
    </w:lvl>
  </w:abstractNum>
  <w:abstractNum w:abstractNumId="2" w15:restartNumberingAfterBreak="0">
    <w:nsid w:val="5AF4033D"/>
    <w:multiLevelType w:val="multilevel"/>
    <w:tmpl w:val="0E6A3724"/>
    <w:lvl w:ilvl="0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color w:val="000000"/>
      </w:rPr>
    </w:lvl>
    <w:lvl w:ilvl="1">
      <w:start w:val="1"/>
      <w:numFmt w:val="bullet"/>
      <w:lvlText w:val="•"/>
      <w:lvlJc w:val="left"/>
      <w:pPr>
        <w:tabs>
          <w:tab w:val="num" w:pos="340"/>
        </w:tabs>
        <w:ind w:left="340" w:hanging="170"/>
      </w:pPr>
      <w:rPr>
        <w:rFonts w:ascii="Arial" w:hAnsi="Arial" w:hint="default"/>
        <w:color w:val="000000"/>
      </w:rPr>
    </w:lvl>
    <w:lvl w:ilvl="2">
      <w:start w:val="1"/>
      <w:numFmt w:val="bullet"/>
      <w:lvlText w:val="•"/>
      <w:lvlJc w:val="left"/>
      <w:pPr>
        <w:tabs>
          <w:tab w:val="num" w:pos="510"/>
        </w:tabs>
        <w:ind w:left="510" w:hanging="170"/>
      </w:pPr>
      <w:rPr>
        <w:rFonts w:ascii="Arial" w:hAnsi="Arial" w:hint="default"/>
        <w:color w:val="000000"/>
      </w:rPr>
    </w:lvl>
    <w:lvl w:ilvl="3">
      <w:start w:val="1"/>
      <w:numFmt w:val="bullet"/>
      <w:lvlText w:val="•"/>
      <w:lvlJc w:val="left"/>
      <w:pPr>
        <w:tabs>
          <w:tab w:val="num" w:pos="680"/>
        </w:tabs>
        <w:ind w:left="680" w:hanging="170"/>
      </w:pPr>
      <w:rPr>
        <w:rFonts w:ascii="Arial" w:hAnsi="Arial" w:hint="default"/>
        <w:color w:val="000000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170"/>
      </w:pPr>
      <w:rPr>
        <w:rFonts w:ascii="Arial" w:hAnsi="Arial" w:hint="default"/>
        <w:color w:val="000000"/>
      </w:rPr>
    </w:lvl>
    <w:lvl w:ilvl="5">
      <w:start w:val="1"/>
      <w:numFmt w:val="bullet"/>
      <w:lvlText w:val="•"/>
      <w:lvlJc w:val="left"/>
      <w:pPr>
        <w:tabs>
          <w:tab w:val="num" w:pos="1020"/>
        </w:tabs>
        <w:ind w:left="1020" w:hanging="170"/>
      </w:pPr>
      <w:rPr>
        <w:rFonts w:ascii="Arial" w:hAnsi="Arial" w:hint="default"/>
        <w:color w:val="000000"/>
      </w:rPr>
    </w:lvl>
    <w:lvl w:ilvl="6">
      <w:start w:val="1"/>
      <w:numFmt w:val="bullet"/>
      <w:lvlText w:val="•"/>
      <w:lvlJc w:val="left"/>
      <w:pPr>
        <w:tabs>
          <w:tab w:val="num" w:pos="1190"/>
        </w:tabs>
        <w:ind w:left="1190" w:hanging="170"/>
      </w:pPr>
      <w:rPr>
        <w:rFonts w:ascii="Arial" w:hAnsi="Arial" w:hint="default"/>
        <w:color w:val="000000"/>
      </w:rPr>
    </w:lvl>
    <w:lvl w:ilvl="7">
      <w:start w:val="1"/>
      <w:numFmt w:val="bullet"/>
      <w:lvlText w:val="•"/>
      <w:lvlJc w:val="left"/>
      <w:pPr>
        <w:tabs>
          <w:tab w:val="num" w:pos="1360"/>
        </w:tabs>
        <w:ind w:left="1360" w:hanging="170"/>
      </w:pPr>
      <w:rPr>
        <w:rFonts w:ascii="Arial" w:hAnsi="Arial" w:hint="default"/>
        <w:color w:val="000000"/>
      </w:rPr>
    </w:lvl>
    <w:lvl w:ilvl="8">
      <w:start w:val="1"/>
      <w:numFmt w:val="bullet"/>
      <w:lvlText w:val="•"/>
      <w:lvlJc w:val="left"/>
      <w:pPr>
        <w:tabs>
          <w:tab w:val="num" w:pos="1530"/>
        </w:tabs>
        <w:ind w:left="1530" w:hanging="170"/>
      </w:pPr>
      <w:rPr>
        <w:rFonts w:ascii="Arial" w:hAnsi="Arial" w:hint="default"/>
        <w:color w:val="000000"/>
      </w:rPr>
    </w:lvl>
  </w:abstractNum>
  <w:num w:numId="1" w16cid:durableId="908199430">
    <w:abstractNumId w:val="0"/>
  </w:num>
  <w:num w:numId="2" w16cid:durableId="149257075">
    <w:abstractNumId w:val="2"/>
  </w:num>
  <w:num w:numId="3" w16cid:durableId="960770395">
    <w:abstractNumId w:val="1"/>
  </w:num>
  <w:num w:numId="4" w16cid:durableId="17278035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155"/>
    <w:rsid w:val="0000080B"/>
    <w:rsid w:val="00002306"/>
    <w:rsid w:val="000247A5"/>
    <w:rsid w:val="00032EBC"/>
    <w:rsid w:val="000574AB"/>
    <w:rsid w:val="00065C5B"/>
    <w:rsid w:val="000668AD"/>
    <w:rsid w:val="000778E2"/>
    <w:rsid w:val="0008221A"/>
    <w:rsid w:val="00092520"/>
    <w:rsid w:val="000977B6"/>
    <w:rsid w:val="000B29F3"/>
    <w:rsid w:val="000B2FF1"/>
    <w:rsid w:val="000B6702"/>
    <w:rsid w:val="000B7155"/>
    <w:rsid w:val="000C2BB8"/>
    <w:rsid w:val="000E10AB"/>
    <w:rsid w:val="00110149"/>
    <w:rsid w:val="00111998"/>
    <w:rsid w:val="00122C6B"/>
    <w:rsid w:val="00140331"/>
    <w:rsid w:val="00161553"/>
    <w:rsid w:val="00171A1F"/>
    <w:rsid w:val="00173342"/>
    <w:rsid w:val="00176195"/>
    <w:rsid w:val="00177ECA"/>
    <w:rsid w:val="001805CF"/>
    <w:rsid w:val="00184FC8"/>
    <w:rsid w:val="0019206C"/>
    <w:rsid w:val="001C08AD"/>
    <w:rsid w:val="001C61B6"/>
    <w:rsid w:val="001D35FA"/>
    <w:rsid w:val="001D6824"/>
    <w:rsid w:val="001F7686"/>
    <w:rsid w:val="002026C3"/>
    <w:rsid w:val="0020522D"/>
    <w:rsid w:val="002427D1"/>
    <w:rsid w:val="00252F3E"/>
    <w:rsid w:val="002644A4"/>
    <w:rsid w:val="00274838"/>
    <w:rsid w:val="00285FFC"/>
    <w:rsid w:val="00290CD0"/>
    <w:rsid w:val="002D1A9F"/>
    <w:rsid w:val="0031453A"/>
    <w:rsid w:val="003165EF"/>
    <w:rsid w:val="003179FF"/>
    <w:rsid w:val="00334ED3"/>
    <w:rsid w:val="003426E5"/>
    <w:rsid w:val="003672FC"/>
    <w:rsid w:val="0037344B"/>
    <w:rsid w:val="00380427"/>
    <w:rsid w:val="003A4B60"/>
    <w:rsid w:val="003B47E3"/>
    <w:rsid w:val="003E2DC2"/>
    <w:rsid w:val="004032B1"/>
    <w:rsid w:val="00406C0F"/>
    <w:rsid w:val="00437DDD"/>
    <w:rsid w:val="00443A52"/>
    <w:rsid w:val="004442CF"/>
    <w:rsid w:val="004442D7"/>
    <w:rsid w:val="004458A1"/>
    <w:rsid w:val="00472BC9"/>
    <w:rsid w:val="0047719B"/>
    <w:rsid w:val="00484D93"/>
    <w:rsid w:val="00487C47"/>
    <w:rsid w:val="00490A15"/>
    <w:rsid w:val="00495212"/>
    <w:rsid w:val="004A7C4E"/>
    <w:rsid w:val="004F3130"/>
    <w:rsid w:val="004F7E8F"/>
    <w:rsid w:val="0050203E"/>
    <w:rsid w:val="005040BE"/>
    <w:rsid w:val="0051780A"/>
    <w:rsid w:val="005227E0"/>
    <w:rsid w:val="00522ECB"/>
    <w:rsid w:val="005237E9"/>
    <w:rsid w:val="00536A01"/>
    <w:rsid w:val="00536B14"/>
    <w:rsid w:val="005546C5"/>
    <w:rsid w:val="00555B3F"/>
    <w:rsid w:val="005560A7"/>
    <w:rsid w:val="00557884"/>
    <w:rsid w:val="00567BB3"/>
    <w:rsid w:val="005729C6"/>
    <w:rsid w:val="005753D4"/>
    <w:rsid w:val="00580F01"/>
    <w:rsid w:val="00593EF1"/>
    <w:rsid w:val="0059490C"/>
    <w:rsid w:val="005A4602"/>
    <w:rsid w:val="005A7C87"/>
    <w:rsid w:val="005B3FB8"/>
    <w:rsid w:val="005B4555"/>
    <w:rsid w:val="005C4A42"/>
    <w:rsid w:val="005C6628"/>
    <w:rsid w:val="005D7BA6"/>
    <w:rsid w:val="005E005E"/>
    <w:rsid w:val="005E64EA"/>
    <w:rsid w:val="005F1AB3"/>
    <w:rsid w:val="005F22C5"/>
    <w:rsid w:val="005F7042"/>
    <w:rsid w:val="006011EA"/>
    <w:rsid w:val="00614EE0"/>
    <w:rsid w:val="00637802"/>
    <w:rsid w:val="00640BEF"/>
    <w:rsid w:val="00651CD7"/>
    <w:rsid w:val="00654160"/>
    <w:rsid w:val="00655A6B"/>
    <w:rsid w:val="00673EAE"/>
    <w:rsid w:val="006775C9"/>
    <w:rsid w:val="0069185F"/>
    <w:rsid w:val="00694541"/>
    <w:rsid w:val="006B2E5E"/>
    <w:rsid w:val="006C31F3"/>
    <w:rsid w:val="006D4370"/>
    <w:rsid w:val="006D4BE6"/>
    <w:rsid w:val="006D55EA"/>
    <w:rsid w:val="006E10F4"/>
    <w:rsid w:val="007019FE"/>
    <w:rsid w:val="00745681"/>
    <w:rsid w:val="00765515"/>
    <w:rsid w:val="00765D2A"/>
    <w:rsid w:val="0076704F"/>
    <w:rsid w:val="007763E8"/>
    <w:rsid w:val="00776A0D"/>
    <w:rsid w:val="00780AF9"/>
    <w:rsid w:val="00783C7D"/>
    <w:rsid w:val="007A7F4E"/>
    <w:rsid w:val="007B57BA"/>
    <w:rsid w:val="007C1FAB"/>
    <w:rsid w:val="007C3AE8"/>
    <w:rsid w:val="007D34A6"/>
    <w:rsid w:val="007F160B"/>
    <w:rsid w:val="007F2229"/>
    <w:rsid w:val="007F4241"/>
    <w:rsid w:val="00801978"/>
    <w:rsid w:val="00833A97"/>
    <w:rsid w:val="0084632B"/>
    <w:rsid w:val="0087306F"/>
    <w:rsid w:val="00882384"/>
    <w:rsid w:val="00892AE3"/>
    <w:rsid w:val="008A3CB7"/>
    <w:rsid w:val="008A4B26"/>
    <w:rsid w:val="008B5F2D"/>
    <w:rsid w:val="008D3750"/>
    <w:rsid w:val="008E139E"/>
    <w:rsid w:val="008F09CA"/>
    <w:rsid w:val="009003D5"/>
    <w:rsid w:val="00903218"/>
    <w:rsid w:val="00903BC7"/>
    <w:rsid w:val="009117F6"/>
    <w:rsid w:val="0091204D"/>
    <w:rsid w:val="00915EFA"/>
    <w:rsid w:val="00927A8E"/>
    <w:rsid w:val="009321AE"/>
    <w:rsid w:val="00940C5E"/>
    <w:rsid w:val="009418C2"/>
    <w:rsid w:val="00947675"/>
    <w:rsid w:val="00953BF5"/>
    <w:rsid w:val="00954E3A"/>
    <w:rsid w:val="009648EC"/>
    <w:rsid w:val="00976614"/>
    <w:rsid w:val="00981B88"/>
    <w:rsid w:val="009875C0"/>
    <w:rsid w:val="00997A37"/>
    <w:rsid w:val="009A2415"/>
    <w:rsid w:val="009F0E19"/>
    <w:rsid w:val="009F37FF"/>
    <w:rsid w:val="00A03225"/>
    <w:rsid w:val="00A145C9"/>
    <w:rsid w:val="00A17924"/>
    <w:rsid w:val="00A512EC"/>
    <w:rsid w:val="00A876D8"/>
    <w:rsid w:val="00AA03EB"/>
    <w:rsid w:val="00AA4566"/>
    <w:rsid w:val="00AA67B1"/>
    <w:rsid w:val="00AB0344"/>
    <w:rsid w:val="00AB7600"/>
    <w:rsid w:val="00AD15B8"/>
    <w:rsid w:val="00AD59DA"/>
    <w:rsid w:val="00AE4934"/>
    <w:rsid w:val="00AE5A59"/>
    <w:rsid w:val="00B00F5E"/>
    <w:rsid w:val="00B04912"/>
    <w:rsid w:val="00B11F5E"/>
    <w:rsid w:val="00B24DB2"/>
    <w:rsid w:val="00B26551"/>
    <w:rsid w:val="00B35AC3"/>
    <w:rsid w:val="00B369F8"/>
    <w:rsid w:val="00B4617B"/>
    <w:rsid w:val="00B621A2"/>
    <w:rsid w:val="00B71D23"/>
    <w:rsid w:val="00BB6864"/>
    <w:rsid w:val="00BC1334"/>
    <w:rsid w:val="00BE501A"/>
    <w:rsid w:val="00C50B07"/>
    <w:rsid w:val="00C646FD"/>
    <w:rsid w:val="00C86D9E"/>
    <w:rsid w:val="00C94178"/>
    <w:rsid w:val="00C94BB9"/>
    <w:rsid w:val="00CB4529"/>
    <w:rsid w:val="00CB4D4B"/>
    <w:rsid w:val="00CB5601"/>
    <w:rsid w:val="00CE154B"/>
    <w:rsid w:val="00CE6D61"/>
    <w:rsid w:val="00CF0F57"/>
    <w:rsid w:val="00CF2254"/>
    <w:rsid w:val="00D02493"/>
    <w:rsid w:val="00D076BB"/>
    <w:rsid w:val="00D13710"/>
    <w:rsid w:val="00D22A9A"/>
    <w:rsid w:val="00D52142"/>
    <w:rsid w:val="00D749BF"/>
    <w:rsid w:val="00D74C39"/>
    <w:rsid w:val="00D77468"/>
    <w:rsid w:val="00D96721"/>
    <w:rsid w:val="00DA0418"/>
    <w:rsid w:val="00DA123B"/>
    <w:rsid w:val="00DA1BD5"/>
    <w:rsid w:val="00DE2272"/>
    <w:rsid w:val="00DF63C1"/>
    <w:rsid w:val="00E07C8F"/>
    <w:rsid w:val="00E44369"/>
    <w:rsid w:val="00E57B03"/>
    <w:rsid w:val="00E67DC2"/>
    <w:rsid w:val="00E8792D"/>
    <w:rsid w:val="00E97E56"/>
    <w:rsid w:val="00EC51AC"/>
    <w:rsid w:val="00EF1461"/>
    <w:rsid w:val="00EF22A1"/>
    <w:rsid w:val="00EF2787"/>
    <w:rsid w:val="00F112E0"/>
    <w:rsid w:val="00F1566B"/>
    <w:rsid w:val="00F4199A"/>
    <w:rsid w:val="00F43635"/>
    <w:rsid w:val="00F440C2"/>
    <w:rsid w:val="00F578A2"/>
    <w:rsid w:val="00F64208"/>
    <w:rsid w:val="00F77205"/>
    <w:rsid w:val="00F774ED"/>
    <w:rsid w:val="00F77640"/>
    <w:rsid w:val="00F82B9E"/>
    <w:rsid w:val="00F848DC"/>
    <w:rsid w:val="00FA6AA5"/>
    <w:rsid w:val="00FD1704"/>
    <w:rsid w:val="00FD68B8"/>
    <w:rsid w:val="00FD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3B31927"/>
  <w15:chartTrackingRefBased/>
  <w15:docId w15:val="{58B036EB-65C2-4035-B86F-F3FA5319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666666" w:themeColor="accent2"/>
        <w:lang w:val="de-CH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55EA"/>
  </w:style>
  <w:style w:type="paragraph" w:styleId="berschrift1">
    <w:name w:val="heading 1"/>
    <w:basedOn w:val="Standard"/>
    <w:next w:val="DokUntertitel"/>
    <w:link w:val="berschrift1Zchn"/>
    <w:uiPriority w:val="9"/>
    <w:qFormat/>
    <w:rsid w:val="00487C47"/>
    <w:pPr>
      <w:keepNext/>
      <w:keepLines/>
      <w:spacing w:after="120" w:line="672" w:lineRule="exact"/>
      <w:contextualSpacing/>
      <w:outlineLvl w:val="0"/>
    </w:pPr>
    <w:rPr>
      <w:rFonts w:eastAsiaTheme="majorEastAsia" w:cstheme="majorBidi"/>
      <w:color w:val="0094DC" w:themeColor="accent1"/>
      <w:sz w:val="5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4632B"/>
    <w:pPr>
      <w:keepNext/>
      <w:keepLines/>
      <w:spacing w:line="300" w:lineRule="exact"/>
      <w:outlineLvl w:val="1"/>
    </w:pPr>
    <w:rPr>
      <w:rFonts w:eastAsiaTheme="majorEastAsia" w:cstheme="majorBidi"/>
      <w:b/>
      <w:color w:val="0094DC" w:themeColor="accent1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71D23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84632B"/>
    <w:pPr>
      <w:tabs>
        <w:tab w:val="center" w:pos="4536"/>
        <w:tab w:val="right" w:pos="9072"/>
      </w:tabs>
      <w:spacing w:line="2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84632B"/>
  </w:style>
  <w:style w:type="paragraph" w:styleId="Fuzeile">
    <w:name w:val="footer"/>
    <w:basedOn w:val="Standard"/>
    <w:link w:val="FuzeileZchn"/>
    <w:uiPriority w:val="99"/>
    <w:unhideWhenUsed/>
    <w:rsid w:val="00A876D8"/>
    <w:pPr>
      <w:tabs>
        <w:tab w:val="center" w:pos="4536"/>
        <w:tab w:val="right" w:pos="9072"/>
      </w:tabs>
      <w:spacing w:line="230" w:lineRule="exact"/>
    </w:pPr>
    <w:rPr>
      <w:color w:val="auto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A876D8"/>
    <w:rPr>
      <w:color w:val="auto"/>
      <w:sz w:val="16"/>
    </w:rPr>
  </w:style>
  <w:style w:type="paragraph" w:customStyle="1" w:styleId="DokTitel">
    <w:name w:val="Dok Titel"/>
    <w:basedOn w:val="Standard"/>
    <w:next w:val="DokUntertitel"/>
    <w:qFormat/>
    <w:rsid w:val="006D55EA"/>
    <w:pPr>
      <w:spacing w:after="120" w:line="672" w:lineRule="exact"/>
      <w:contextualSpacing/>
    </w:pPr>
    <w:rPr>
      <w:color w:val="0094DC" w:themeColor="accent1"/>
      <w:sz w:val="56"/>
    </w:rPr>
  </w:style>
  <w:style w:type="paragraph" w:customStyle="1" w:styleId="DokUntertitel">
    <w:name w:val="Dok Untertitel"/>
    <w:basedOn w:val="Standard"/>
    <w:qFormat/>
    <w:rsid w:val="0084632B"/>
    <w:pPr>
      <w:spacing w:line="300" w:lineRule="exact"/>
    </w:pPr>
    <w:rPr>
      <w:sz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87C47"/>
    <w:rPr>
      <w:rFonts w:eastAsiaTheme="majorEastAsia" w:cstheme="majorBidi"/>
      <w:color w:val="0094DC" w:themeColor="accent1"/>
      <w:sz w:val="5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632B"/>
    <w:rPr>
      <w:rFonts w:eastAsiaTheme="majorEastAsia" w:cstheme="majorBidi"/>
      <w:b/>
      <w:color w:val="0094DC" w:themeColor="accent1"/>
      <w:sz w:val="28"/>
      <w:szCs w:val="26"/>
    </w:rPr>
  </w:style>
  <w:style w:type="paragraph" w:customStyle="1" w:styleId="Lead">
    <w:name w:val="Lead"/>
    <w:basedOn w:val="Standard"/>
    <w:qFormat/>
    <w:rsid w:val="006D55EA"/>
    <w:pPr>
      <w:spacing w:line="320" w:lineRule="exact"/>
    </w:pPr>
    <w:rPr>
      <w:spacing w:val="-2"/>
      <w:sz w:val="24"/>
    </w:rPr>
  </w:style>
  <w:style w:type="paragraph" w:styleId="Aufzhlungszeichen">
    <w:name w:val="List Bullet"/>
    <w:basedOn w:val="Standard"/>
    <w:uiPriority w:val="99"/>
    <w:unhideWhenUsed/>
    <w:rsid w:val="00A03225"/>
    <w:pPr>
      <w:numPr>
        <w:numId w:val="3"/>
      </w:numPr>
      <w:contextualSpacing/>
    </w:pPr>
  </w:style>
  <w:style w:type="numbering" w:customStyle="1" w:styleId="AufzhlungListe">
    <w:name w:val="Aufzählung Liste"/>
    <w:uiPriority w:val="99"/>
    <w:rsid w:val="009321AE"/>
    <w:pPr>
      <w:numPr>
        <w:numId w:val="3"/>
      </w:numPr>
    </w:pPr>
  </w:style>
  <w:style w:type="character" w:styleId="Buchtitel">
    <w:name w:val="Book Title"/>
    <w:basedOn w:val="Absatz-Standardschriftart"/>
    <w:uiPriority w:val="33"/>
    <w:qFormat/>
    <w:rsid w:val="00437DDD"/>
    <w:rPr>
      <w:b/>
      <w:bCs/>
      <w:i/>
      <w:iCs/>
      <w:spacing w:val="5"/>
    </w:rPr>
  </w:style>
  <w:style w:type="character" w:styleId="Hyperlink">
    <w:name w:val="Hyperlink"/>
    <w:basedOn w:val="Absatz-Standardschriftart"/>
    <w:uiPriority w:val="99"/>
    <w:unhideWhenUsed/>
    <w:rsid w:val="00437DDD"/>
    <w:rPr>
      <w:color w:val="66666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2EB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E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CH"/>
    </w:rPr>
  </w:style>
  <w:style w:type="paragraph" w:customStyle="1" w:styleId="URL">
    <w:name w:val="URL"/>
    <w:basedOn w:val="Standard"/>
    <w:qFormat/>
    <w:rsid w:val="004458A1"/>
    <w:pPr>
      <w:spacing w:line="452" w:lineRule="exact"/>
    </w:pPr>
    <w:rPr>
      <w:b/>
      <w:color w:val="0094DC" w:themeColor="accent1"/>
      <w:sz w:val="40"/>
    </w:rPr>
  </w:style>
  <w:style w:type="paragraph" w:customStyle="1" w:styleId="Default">
    <w:name w:val="Default"/>
    <w:rsid w:val="00567BB3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://www.pixabay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ixabay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eue%20Website\PDFs\informationen-medien\gemeinsames_erscheinungsbild\Worddokumente\rka_flyer_a5_2seitig.dotx" TargetMode="External"/></Relationships>
</file>

<file path=word/theme/theme1.xml><?xml version="1.0" encoding="utf-8"?>
<a:theme xmlns:a="http://schemas.openxmlformats.org/drawingml/2006/main" name="Office">
  <a:themeElements>
    <a:clrScheme name="Reformierte Landeskirche Aargau">
      <a:dk1>
        <a:srgbClr val="000000"/>
      </a:dk1>
      <a:lt1>
        <a:srgbClr val="FFFFFF"/>
      </a:lt1>
      <a:dk2>
        <a:srgbClr val="99D4F1"/>
      </a:dk2>
      <a:lt2>
        <a:srgbClr val="F0F0F0"/>
      </a:lt2>
      <a:accent1>
        <a:srgbClr val="0094DC"/>
      </a:accent1>
      <a:accent2>
        <a:srgbClr val="666666"/>
      </a:accent2>
      <a:accent3>
        <a:srgbClr val="858585"/>
      </a:accent3>
      <a:accent4>
        <a:srgbClr val="A3A3A3"/>
      </a:accent4>
      <a:accent5>
        <a:srgbClr val="C2C2C2"/>
      </a:accent5>
      <a:accent6>
        <a:srgbClr val="E0E0E0"/>
      </a:accent6>
      <a:hlink>
        <a:srgbClr val="666666"/>
      </a:hlink>
      <a:folHlink>
        <a:srgbClr val="666666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33ff8a-4aec-4baf-837d-1709486485d3">
      <Terms xmlns="http://schemas.microsoft.com/office/infopath/2007/PartnerControls"/>
    </lcf76f155ced4ddcb4097134ff3c332f>
    <TaxCatchAll xmlns="280eb3cf-9cb2-42c3-a3d3-9353bc681af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420CFA752B994183E277D950297527" ma:contentTypeVersion="16" ma:contentTypeDescription="Ein neues Dokument erstellen." ma:contentTypeScope="" ma:versionID="d2107fd5f4d093c0527d551985134bd5">
  <xsd:schema xmlns:xsd="http://www.w3.org/2001/XMLSchema" xmlns:xs="http://www.w3.org/2001/XMLSchema" xmlns:p="http://schemas.microsoft.com/office/2006/metadata/properties" xmlns:ns2="7d33ff8a-4aec-4baf-837d-1709486485d3" xmlns:ns3="280eb3cf-9cb2-42c3-a3d3-9353bc681af4" targetNamespace="http://schemas.microsoft.com/office/2006/metadata/properties" ma:root="true" ma:fieldsID="5d3cdfc58fdd5672659b972ef251720f" ns2:_="" ns3:_="">
    <xsd:import namespace="7d33ff8a-4aec-4baf-837d-1709486485d3"/>
    <xsd:import namespace="280eb3cf-9cb2-42c3-a3d3-9353bc681a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ff8a-4aec-4baf-837d-170948648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a66083c6-410f-4e69-9dcd-ff68d395c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eb3cf-9cb2-42c3-a3d3-9353bc681af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36d1da-6b13-440a-b181-27e98bb260ba}" ma:internalName="TaxCatchAll" ma:showField="CatchAllData" ma:web="280eb3cf-9cb2-42c3-a3d3-9353bc681a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6C220C-FC22-4B9C-BF7C-63643D7C1F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12457C-0A36-43C0-8A47-56827BE2BBB8}">
  <ds:schemaRefs>
    <ds:schemaRef ds:uri="http://schemas.microsoft.com/office/2006/metadata/properties"/>
    <ds:schemaRef ds:uri="http://schemas.microsoft.com/office/infopath/2007/PartnerControls"/>
    <ds:schemaRef ds:uri="7d33ff8a-4aec-4baf-837d-1709486485d3"/>
    <ds:schemaRef ds:uri="280eb3cf-9cb2-42c3-a3d3-9353bc681af4"/>
  </ds:schemaRefs>
</ds:datastoreItem>
</file>

<file path=customXml/itemProps3.xml><?xml version="1.0" encoding="utf-8"?>
<ds:datastoreItem xmlns:ds="http://schemas.openxmlformats.org/officeDocument/2006/customXml" ds:itemID="{F2CF4564-241D-40BF-809F-7FAE9E6680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33ff8a-4aec-4baf-837d-1709486485d3"/>
    <ds:schemaRef ds:uri="280eb3cf-9cb2-42c3-a3d3-9353bc681a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rka_flyer_a5_2seitig.dotx</Template>
  <TotalTime>0</TotalTime>
  <Pages>1</Pages>
  <Words>46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Worbs Frank</dc:creator>
  <cp:keywords/>
  <dc:description/>
  <cp:lastModifiedBy>Tamara Minder</cp:lastModifiedBy>
  <cp:revision>13</cp:revision>
  <cp:lastPrinted>2025-10-28T09:15:00Z</cp:lastPrinted>
  <dcterms:created xsi:type="dcterms:W3CDTF">2025-10-28T08:53:00Z</dcterms:created>
  <dcterms:modified xsi:type="dcterms:W3CDTF">2025-10-28T09:17:00Z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0x01010021420CFA752B994183E277D950297527</vt:lpwstr>
  </property>
  <property fmtid="{D5CDD505-2E9C-101B-9397-08002B2CF9AE}" pid="3" name="MediaServiceImageTags">
    <vt:lpwstr/>
  </property>
</Properties>
</file>